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9A2" w:rsidRPr="002B24A9" w:rsidRDefault="00A259A2" w:rsidP="002B24A9">
      <w:pPr>
        <w:pStyle w:val="ConsPlusNonformat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2B24A9">
        <w:rPr>
          <w:rFonts w:ascii="Times New Roman" w:hAnsi="Times New Roman" w:cs="Times New Roman"/>
          <w:sz w:val="24"/>
          <w:szCs w:val="24"/>
        </w:rPr>
        <w:t xml:space="preserve">Руководителю </w:t>
      </w:r>
      <w:r>
        <w:rPr>
          <w:rFonts w:ascii="Times New Roman" w:hAnsi="Times New Roman" w:cs="Times New Roman"/>
          <w:sz w:val="24"/>
        </w:rPr>
        <w:t>Управления Федерального казначейства по Магаданской области</w:t>
      </w:r>
      <w:r w:rsidRPr="002B24A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:rsidR="00A259A2" w:rsidRPr="002B24A9" w:rsidRDefault="00A259A2" w:rsidP="002B24A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B24A9">
        <w:rPr>
          <w:rFonts w:ascii="Times New Roman" w:hAnsi="Times New Roman" w:cs="Times New Roman"/>
          <w:sz w:val="24"/>
          <w:szCs w:val="24"/>
        </w:rPr>
        <w:t xml:space="preserve">                                           ________________________________</w:t>
      </w:r>
    </w:p>
    <w:p w:rsidR="00A259A2" w:rsidRPr="002B24A9" w:rsidRDefault="00A259A2" w:rsidP="002B24A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B24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(Ф.И.О.)</w:t>
      </w:r>
    </w:p>
    <w:p w:rsidR="00A259A2" w:rsidRPr="002B24A9" w:rsidRDefault="00A259A2" w:rsidP="002B24A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B24A9">
        <w:rPr>
          <w:rFonts w:ascii="Times New Roman" w:hAnsi="Times New Roman" w:cs="Times New Roman"/>
          <w:sz w:val="24"/>
          <w:szCs w:val="24"/>
        </w:rPr>
        <w:t xml:space="preserve">                                           от _____________________________</w:t>
      </w:r>
    </w:p>
    <w:p w:rsidR="00A259A2" w:rsidRPr="002B24A9" w:rsidRDefault="00A259A2" w:rsidP="002B24A9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B24A9">
        <w:rPr>
          <w:rFonts w:ascii="Times New Roman" w:hAnsi="Times New Roman" w:cs="Times New Roman"/>
          <w:sz w:val="24"/>
          <w:szCs w:val="24"/>
        </w:rPr>
        <w:t xml:space="preserve">                                              (Ф.И.О., должность, телефон)</w:t>
      </w:r>
    </w:p>
    <w:p w:rsidR="00A259A2" w:rsidRPr="002B24A9" w:rsidRDefault="00A259A2" w:rsidP="0036061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259A2" w:rsidRPr="002B24A9" w:rsidRDefault="00A259A2" w:rsidP="002B24A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97"/>
      <w:bookmarkEnd w:id="0"/>
      <w:r w:rsidRPr="002B24A9">
        <w:rPr>
          <w:rFonts w:ascii="Times New Roman" w:hAnsi="Times New Roman" w:cs="Times New Roman"/>
          <w:sz w:val="24"/>
          <w:szCs w:val="24"/>
        </w:rPr>
        <w:t>Уведомление</w:t>
      </w:r>
    </w:p>
    <w:p w:rsidR="00A259A2" w:rsidRPr="002B24A9" w:rsidRDefault="00A259A2" w:rsidP="002B24A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B24A9">
        <w:rPr>
          <w:rFonts w:ascii="Times New Roman" w:hAnsi="Times New Roman" w:cs="Times New Roman"/>
          <w:sz w:val="24"/>
          <w:szCs w:val="24"/>
        </w:rPr>
        <w:t>о факте обращения в целях склонения работника</w:t>
      </w:r>
    </w:p>
    <w:p w:rsidR="00A259A2" w:rsidRPr="002B24A9" w:rsidRDefault="00A259A2" w:rsidP="002B24A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B24A9">
        <w:rPr>
          <w:rFonts w:ascii="Times New Roman" w:hAnsi="Times New Roman" w:cs="Times New Roman"/>
          <w:sz w:val="24"/>
          <w:szCs w:val="24"/>
        </w:rPr>
        <w:t>к совершению коррупционных правонарушений</w:t>
      </w:r>
    </w:p>
    <w:p w:rsidR="00A259A2" w:rsidRPr="002B24A9" w:rsidRDefault="00A259A2" w:rsidP="0036061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259A2" w:rsidRPr="002B24A9" w:rsidRDefault="00A259A2" w:rsidP="0036061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B24A9">
        <w:rPr>
          <w:rFonts w:ascii="Times New Roman" w:hAnsi="Times New Roman" w:cs="Times New Roman"/>
          <w:sz w:val="24"/>
          <w:szCs w:val="24"/>
        </w:rPr>
        <w:t xml:space="preserve">    Сообщаю, что:</w:t>
      </w:r>
    </w:p>
    <w:p w:rsidR="00A259A2" w:rsidRPr="002B24A9" w:rsidRDefault="00A259A2" w:rsidP="0036061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B24A9">
        <w:rPr>
          <w:rFonts w:ascii="Times New Roman" w:hAnsi="Times New Roman" w:cs="Times New Roman"/>
          <w:sz w:val="24"/>
          <w:szCs w:val="24"/>
        </w:rPr>
        <w:t>1) ________________________________________________________________________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B24A9">
        <w:rPr>
          <w:rFonts w:ascii="Times New Roman" w:hAnsi="Times New Roman" w:cs="Times New Roman"/>
          <w:sz w:val="24"/>
          <w:szCs w:val="24"/>
        </w:rPr>
        <w:t xml:space="preserve">   </w:t>
      </w:r>
      <w:r w:rsidRPr="00B37418">
        <w:rPr>
          <w:rFonts w:ascii="Times New Roman" w:hAnsi="Times New Roman" w:cs="Times New Roman"/>
          <w:sz w:val="22"/>
          <w:szCs w:val="22"/>
        </w:rPr>
        <w:t>(описание обстоятельств, при которых стало известно о случаях обращения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 xml:space="preserve">                                к работнику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 xml:space="preserve">             в связи с исполнением им должностных обязанностей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 xml:space="preserve">             каких-либо лиц в целях склонения его к совершению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 xml:space="preserve">                       коррупционных правонарушений)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 xml:space="preserve">                           (дата, место, время)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__________________________________________________________________________;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>2) ________________________________________________________________________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 xml:space="preserve">         (подробные сведения о коррупционных правонарушениях, которые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 xml:space="preserve">                     должен был бы совершить работник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__________________________________________________________________________;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 xml:space="preserve">                       по просьбе обратившихся лиц)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>3) ________________________________________________________________________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 xml:space="preserve">          (все известные сведения о физическом (юридическом) лице,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 xml:space="preserve">                склоняющем к коррупционному правонарушению)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__________________________________________________________________________;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>4) ________________________________________________________________________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 xml:space="preserve">     (способ и обстоятельства склонения к коррупционному правонарушению,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 xml:space="preserve">                       а также информация об отказе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 xml:space="preserve">        (согласии) работника принять предложение лица о совершении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__________________________________________________________________________.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B37418">
        <w:rPr>
          <w:rFonts w:ascii="Times New Roman" w:hAnsi="Times New Roman" w:cs="Times New Roman"/>
          <w:sz w:val="22"/>
          <w:szCs w:val="22"/>
        </w:rPr>
        <w:t xml:space="preserve">                      коррупционного правонарушения)</w:t>
      </w:r>
    </w:p>
    <w:p w:rsidR="00A259A2" w:rsidRPr="00B37418" w:rsidRDefault="00A259A2" w:rsidP="00360613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A259A2" w:rsidRPr="002B24A9" w:rsidRDefault="00A259A2" w:rsidP="0036061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B24A9">
        <w:rPr>
          <w:rFonts w:ascii="Times New Roman" w:hAnsi="Times New Roman" w:cs="Times New Roman"/>
          <w:sz w:val="24"/>
          <w:szCs w:val="24"/>
        </w:rPr>
        <w:t>______________                         _________________________________</w:t>
      </w:r>
    </w:p>
    <w:p w:rsidR="00A259A2" w:rsidRPr="002B24A9" w:rsidRDefault="00A259A2" w:rsidP="0036061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B24A9">
        <w:rPr>
          <w:rFonts w:ascii="Times New Roman" w:hAnsi="Times New Roman" w:cs="Times New Roman"/>
          <w:sz w:val="24"/>
          <w:szCs w:val="24"/>
        </w:rPr>
        <w:t xml:space="preserve">  (подпись)                                  (инициалы и фамилия)</w:t>
      </w:r>
    </w:p>
    <w:p w:rsidR="00A259A2" w:rsidRPr="002B24A9" w:rsidRDefault="00A259A2" w:rsidP="0036061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259A2" w:rsidRPr="002B24A9" w:rsidRDefault="00A259A2" w:rsidP="0036061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B24A9">
        <w:rPr>
          <w:rFonts w:ascii="Times New Roman" w:hAnsi="Times New Roman" w:cs="Times New Roman"/>
          <w:sz w:val="24"/>
          <w:szCs w:val="24"/>
        </w:rPr>
        <w:t>_____________</w:t>
      </w:r>
    </w:p>
    <w:p w:rsidR="00A259A2" w:rsidRPr="002B24A9" w:rsidRDefault="00A259A2" w:rsidP="0036061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B24A9">
        <w:rPr>
          <w:rFonts w:ascii="Times New Roman" w:hAnsi="Times New Roman" w:cs="Times New Roman"/>
          <w:sz w:val="24"/>
          <w:szCs w:val="24"/>
        </w:rPr>
        <w:t xml:space="preserve">   (дата)</w:t>
      </w:r>
    </w:p>
    <w:p w:rsidR="00A259A2" w:rsidRPr="002B24A9" w:rsidRDefault="00A259A2" w:rsidP="0036061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259A2" w:rsidRPr="002B24A9" w:rsidRDefault="00A259A2" w:rsidP="0036061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B24A9">
        <w:rPr>
          <w:rFonts w:ascii="Times New Roman" w:hAnsi="Times New Roman" w:cs="Times New Roman"/>
          <w:sz w:val="24"/>
          <w:szCs w:val="24"/>
        </w:rPr>
        <w:t>Регистрация: N ___________ от "__" ______________ 20__ г.</w:t>
      </w:r>
    </w:p>
    <w:p w:rsidR="00A259A2" w:rsidRDefault="00A259A2" w:rsidP="003606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A259A2" w:rsidRDefault="00A259A2"/>
    <w:sectPr w:rsidR="00A259A2" w:rsidSect="00B37418"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0613"/>
    <w:rsid w:val="000374A8"/>
    <w:rsid w:val="002A0C5D"/>
    <w:rsid w:val="002B24A9"/>
    <w:rsid w:val="002D2662"/>
    <w:rsid w:val="00360613"/>
    <w:rsid w:val="003C63AD"/>
    <w:rsid w:val="00654275"/>
    <w:rsid w:val="007D7C28"/>
    <w:rsid w:val="00A259A2"/>
    <w:rsid w:val="00B37418"/>
    <w:rsid w:val="00B579C2"/>
    <w:rsid w:val="00D33DE5"/>
    <w:rsid w:val="00DB4891"/>
    <w:rsid w:val="00E157CD"/>
    <w:rsid w:val="00E6403A"/>
    <w:rsid w:val="00E75D57"/>
    <w:rsid w:val="00F47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61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6061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460</Words>
  <Characters>2627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 ___________________</dc:title>
  <dc:subject/>
  <dc:creator>KiryanovaGV</dc:creator>
  <cp:keywords/>
  <dc:description/>
  <cp:lastModifiedBy>HolostyakovaNN</cp:lastModifiedBy>
  <cp:revision>3</cp:revision>
  <dcterms:created xsi:type="dcterms:W3CDTF">2014-04-24T00:19:00Z</dcterms:created>
  <dcterms:modified xsi:type="dcterms:W3CDTF">2014-04-24T00:19:00Z</dcterms:modified>
</cp:coreProperties>
</file>