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331" w:rsidRDefault="00BE0331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BE0331" w:rsidRDefault="00BE0331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BE0331" w:rsidRDefault="00BE0331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BE0331" w:rsidRDefault="00BE0331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BE0331" w:rsidRDefault="00BE0331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BE0331" w:rsidRDefault="00BE0331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BE0331" w:rsidRDefault="00BE0331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BE0331" w:rsidRDefault="00BE0331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Управление Федерального казначейства по Магаданской области</w:t>
      </w:r>
    </w:p>
    <w:p w:rsidR="00BE0331" w:rsidRDefault="00BE0331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E2C88">
        <w:rPr>
          <w:rFonts w:ascii="Times New Roman" w:hAnsi="Times New Roman"/>
          <w:sz w:val="24"/>
          <w:szCs w:val="24"/>
        </w:rPr>
        <w:t>т _____</w:t>
      </w:r>
      <w:r>
        <w:rPr>
          <w:rFonts w:ascii="Times New Roman" w:hAnsi="Times New Roman"/>
          <w:sz w:val="24"/>
          <w:szCs w:val="24"/>
        </w:rPr>
        <w:t>____</w:t>
      </w:r>
      <w:r w:rsidRPr="008E2C88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</w:t>
      </w:r>
      <w:r w:rsidRPr="008E2C88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BE0331" w:rsidRPr="008E2C88" w:rsidRDefault="00BE0331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BE0331" w:rsidRPr="008E2C88" w:rsidRDefault="00BE0331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BE0331" w:rsidRPr="008E2C88" w:rsidRDefault="00BE0331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BE0331" w:rsidRDefault="00BE0331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BE0331" w:rsidRPr="008351BB" w:rsidRDefault="00BE0331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BE0331" w:rsidRPr="008351BB" w:rsidRDefault="00BE0331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BE0331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BE0331" w:rsidRPr="008351BB" w:rsidRDefault="00BE0331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/>
          <w:b/>
          <w:spacing w:val="80"/>
          <w:sz w:val="28"/>
          <w:szCs w:val="24"/>
        </w:rPr>
        <w:t>ОБРАЩЕНИЕ</w:t>
      </w:r>
    </w:p>
    <w:p w:rsidR="00BE0331" w:rsidRPr="008E2C88" w:rsidRDefault="00BE0331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гражданина, представителя организации по фактам коррупционных правонаруше</w:t>
      </w:r>
      <w:r w:rsidRPr="008E2C88">
        <w:rPr>
          <w:rFonts w:ascii="Times New Roman" w:hAnsi="Times New Roman"/>
          <w:sz w:val="24"/>
          <w:szCs w:val="24"/>
        </w:rPr>
        <w:t>ний</w:t>
      </w:r>
    </w:p>
    <w:p w:rsidR="00BE0331" w:rsidRPr="005D416B" w:rsidRDefault="00BE033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Сообщаю, что:</w:t>
      </w:r>
    </w:p>
    <w:p w:rsidR="00BE0331" w:rsidRPr="005D416B" w:rsidRDefault="00BE0331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BE0331" w:rsidRPr="008E2C88" w:rsidRDefault="00BE0331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гражданского служащего или руководителя подведомственной организации)</w:t>
      </w:r>
    </w:p>
    <w:p w:rsidR="00BE0331" w:rsidRPr="005D416B" w:rsidRDefault="00BE0331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BE0331" w:rsidRPr="008E2C88" w:rsidRDefault="00BE0331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BE0331" w:rsidRPr="005D416B" w:rsidRDefault="00BE0331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BE0331" w:rsidRPr="008E2C88" w:rsidRDefault="00BE0331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граждан</w:t>
      </w:r>
      <w:r>
        <w:rPr>
          <w:rFonts w:ascii="Times New Roman" w:hAnsi="Times New Roman"/>
          <w:sz w:val="20"/>
          <w:szCs w:val="24"/>
        </w:rPr>
        <w:t>ский служащий или руководитель подведомственной организации)</w:t>
      </w:r>
    </w:p>
    <w:p w:rsidR="00BE0331" w:rsidRPr="008E2C88" w:rsidRDefault="00BE0331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BE0331" w:rsidRPr="008E2C88" w:rsidRDefault="00BE0331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BE0331" w:rsidRPr="008E2C88" w:rsidRDefault="00BE0331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BE0331" w:rsidRPr="005D416B" w:rsidRDefault="00BE0331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BE0331" w:rsidRPr="002F3C6C" w:rsidRDefault="00BE0331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BE0331" w:rsidRDefault="00BE0331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BE0331" w:rsidRPr="008E2C88" w:rsidRDefault="00BE0331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E0331" w:rsidRPr="008E2C88" w:rsidRDefault="00BE0331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BE0331" w:rsidRPr="008E2C88" w:rsidRDefault="00BE0331" w:rsidP="00CF2184">
      <w:pPr>
        <w:ind w:firstLine="708"/>
        <w:rPr>
          <w:rFonts w:ascii="Times New Roman" w:hAnsi="Times New Roman"/>
          <w:sz w:val="18"/>
        </w:rPr>
      </w:pP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>(</w:t>
      </w:r>
      <w:r w:rsidRPr="008E2C88">
        <w:rPr>
          <w:rFonts w:ascii="Times New Roman" w:hAnsi="Times New Roman"/>
          <w:sz w:val="20"/>
          <w:szCs w:val="24"/>
        </w:rPr>
        <w:t xml:space="preserve"> подпись, инициалы и фамилия)</w:t>
      </w:r>
    </w:p>
    <w:sectPr w:rsidR="00BE0331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2393"/>
    <w:rsid w:val="00023DEF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50179F"/>
    <w:rsid w:val="00583F69"/>
    <w:rsid w:val="005D416B"/>
    <w:rsid w:val="00642393"/>
    <w:rsid w:val="006440CA"/>
    <w:rsid w:val="006C381B"/>
    <w:rsid w:val="006E11A9"/>
    <w:rsid w:val="00711C94"/>
    <w:rsid w:val="00712D30"/>
    <w:rsid w:val="00792CEC"/>
    <w:rsid w:val="007C15EA"/>
    <w:rsid w:val="007C5A8C"/>
    <w:rsid w:val="00822E96"/>
    <w:rsid w:val="00824A05"/>
    <w:rsid w:val="008351BB"/>
    <w:rsid w:val="00844452"/>
    <w:rsid w:val="008D1350"/>
    <w:rsid w:val="008E2C88"/>
    <w:rsid w:val="00917A8C"/>
    <w:rsid w:val="00941E3B"/>
    <w:rsid w:val="00990D4C"/>
    <w:rsid w:val="009C4992"/>
    <w:rsid w:val="009C5DD6"/>
    <w:rsid w:val="00B50B49"/>
    <w:rsid w:val="00B87FCB"/>
    <w:rsid w:val="00B93361"/>
    <w:rsid w:val="00BE033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01B3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9F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284</Words>
  <Characters>1625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Министерство труда и социальной защиты Российской Федерации</dc:title>
  <dc:subject/>
  <dc:creator>Prokofeva</dc:creator>
  <cp:keywords/>
  <dc:description/>
  <cp:lastModifiedBy>HolostyakovaNN</cp:lastModifiedBy>
  <cp:revision>2</cp:revision>
  <cp:lastPrinted>2014-01-15T04:36:00Z</cp:lastPrinted>
  <dcterms:created xsi:type="dcterms:W3CDTF">2014-04-23T23:45:00Z</dcterms:created>
  <dcterms:modified xsi:type="dcterms:W3CDTF">2014-04-23T23:45:00Z</dcterms:modified>
</cp:coreProperties>
</file>